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5BDA" w:rsidRDefault="00975BDA" w:rsidP="00F57B43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4D027E">
        <w:rPr>
          <w:rFonts w:ascii="Times New Roman" w:hAnsi="Times New Roman"/>
          <w:b/>
          <w:sz w:val="28"/>
          <w:szCs w:val="28"/>
        </w:rPr>
        <w:t>АДМИНИСТРАЦИЯ</w:t>
      </w:r>
    </w:p>
    <w:p w:rsidR="00975BDA" w:rsidRPr="004D027E" w:rsidRDefault="00975BDA" w:rsidP="00F57B43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ОЯШИНСКОГО</w:t>
      </w:r>
      <w:r w:rsidRPr="004D027E">
        <w:rPr>
          <w:rFonts w:ascii="Times New Roman" w:hAnsi="Times New Roman"/>
          <w:b/>
          <w:sz w:val="28"/>
          <w:szCs w:val="28"/>
        </w:rPr>
        <w:t xml:space="preserve"> СЕЛЬСОВЕТА</w:t>
      </w:r>
    </w:p>
    <w:p w:rsidR="00975BDA" w:rsidRPr="004D027E" w:rsidRDefault="00975BDA" w:rsidP="00F57B43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4D027E">
        <w:rPr>
          <w:rFonts w:ascii="Times New Roman" w:hAnsi="Times New Roman"/>
          <w:b/>
          <w:sz w:val="28"/>
          <w:szCs w:val="28"/>
        </w:rPr>
        <w:t>БОЛОТНИНСКОГО РАЙОНА НОВОСИБИРСКОЙ ОБЛАСТИ</w:t>
      </w:r>
    </w:p>
    <w:p w:rsidR="00975BDA" w:rsidRPr="004D027E" w:rsidRDefault="00975BDA" w:rsidP="00F57B43">
      <w:pPr>
        <w:spacing w:after="0" w:line="240" w:lineRule="auto"/>
        <w:contextualSpacing/>
        <w:rPr>
          <w:rFonts w:ascii="Times New Roman" w:hAnsi="Times New Roman"/>
          <w:b/>
          <w:sz w:val="28"/>
          <w:szCs w:val="28"/>
        </w:rPr>
      </w:pPr>
    </w:p>
    <w:p w:rsidR="00975BDA" w:rsidRDefault="00975BDA" w:rsidP="00F57B43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7A3E16">
        <w:rPr>
          <w:rFonts w:ascii="Times New Roman" w:hAnsi="Times New Roman"/>
          <w:b/>
          <w:sz w:val="28"/>
          <w:szCs w:val="28"/>
        </w:rPr>
        <w:t>П О С Т А Н О В Л Е Н И Е</w:t>
      </w:r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975BDA" w:rsidRDefault="00975BDA" w:rsidP="00F57B43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975BDA" w:rsidRPr="000C0C3F" w:rsidRDefault="00975BDA" w:rsidP="00F57B43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Ояш</w:t>
      </w:r>
    </w:p>
    <w:p w:rsidR="00975BDA" w:rsidRPr="000A6C9F" w:rsidRDefault="00975BDA" w:rsidP="00F57B43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975BDA" w:rsidRPr="000C0C3F" w:rsidRDefault="00975BDA" w:rsidP="00F57B43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0C0C3F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>11.03</w:t>
      </w:r>
      <w:r w:rsidRPr="000C0C3F">
        <w:rPr>
          <w:rFonts w:ascii="Times New Roman" w:hAnsi="Times New Roman"/>
          <w:sz w:val="28"/>
          <w:szCs w:val="28"/>
        </w:rPr>
        <w:t xml:space="preserve">.2014г.                                                                                           № </w:t>
      </w:r>
      <w:r>
        <w:rPr>
          <w:rFonts w:ascii="Times New Roman" w:hAnsi="Times New Roman"/>
          <w:sz w:val="28"/>
          <w:szCs w:val="28"/>
        </w:rPr>
        <w:t>21</w:t>
      </w:r>
    </w:p>
    <w:p w:rsidR="00975BDA" w:rsidRDefault="00975BDA" w:rsidP="00F57B43">
      <w:pPr>
        <w:spacing w:line="240" w:lineRule="auto"/>
        <w:contextualSpacing/>
        <w:jc w:val="both"/>
        <w:rPr>
          <w:rFonts w:ascii="Times New Roman" w:hAnsi="Times New Roman"/>
          <w:b/>
          <w:sz w:val="28"/>
          <w:szCs w:val="28"/>
        </w:rPr>
      </w:pPr>
    </w:p>
    <w:p w:rsidR="00975BDA" w:rsidRDefault="00975BDA" w:rsidP="00F57B43">
      <w:pPr>
        <w:spacing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 внесении изменений в административный регламент предоставления муниципальной услуги «Предоставление информации о порядке предоставления жилищно-коммунальных услуг населению»</w:t>
      </w:r>
    </w:p>
    <w:p w:rsidR="00975BDA" w:rsidRDefault="00975BDA" w:rsidP="00F57B43">
      <w:pPr>
        <w:spacing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975BDA" w:rsidRDefault="00975BDA" w:rsidP="00F57B43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В целях приведения административного регламента предоставления муниципальной услуги «П</w:t>
      </w:r>
      <w:r w:rsidRPr="001C0C4C">
        <w:rPr>
          <w:rFonts w:ascii="Times New Roman" w:hAnsi="Times New Roman"/>
          <w:sz w:val="28"/>
          <w:szCs w:val="28"/>
        </w:rPr>
        <w:t>р</w:t>
      </w:r>
      <w:r>
        <w:rPr>
          <w:rFonts w:ascii="Times New Roman" w:hAnsi="Times New Roman"/>
          <w:sz w:val="28"/>
          <w:szCs w:val="28"/>
        </w:rPr>
        <w:t>едоставление</w:t>
      </w:r>
      <w:r w:rsidRPr="001C0C4C">
        <w:rPr>
          <w:rFonts w:ascii="Times New Roman" w:hAnsi="Times New Roman"/>
          <w:sz w:val="28"/>
          <w:szCs w:val="28"/>
        </w:rPr>
        <w:t xml:space="preserve"> информации о порядке предоставления жилищно-коммунальных услуг населению</w:t>
      </w:r>
      <w:r>
        <w:rPr>
          <w:rFonts w:ascii="Times New Roman" w:hAnsi="Times New Roman"/>
          <w:sz w:val="28"/>
          <w:szCs w:val="28"/>
        </w:rPr>
        <w:t xml:space="preserve">» в соответствие с действующим законодательством Российской Федерации, руководствуясь Федеральным законом от 27.07.2010 № 210-ФЗ «Об организации предоставления государственных и муниципальных услуг»: </w:t>
      </w:r>
      <w:r w:rsidRPr="000C0C3F">
        <w:rPr>
          <w:rFonts w:ascii="Times New Roman" w:hAnsi="Times New Roman"/>
          <w:b/>
          <w:sz w:val="28"/>
          <w:szCs w:val="28"/>
        </w:rPr>
        <w:t>постановляю,</w:t>
      </w:r>
    </w:p>
    <w:p w:rsidR="00975BDA" w:rsidRPr="000C0C3F" w:rsidRDefault="00975BDA" w:rsidP="000C0C3F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0C0C3F">
        <w:rPr>
          <w:rFonts w:ascii="Times New Roman" w:hAnsi="Times New Roman"/>
          <w:sz w:val="28"/>
          <w:szCs w:val="28"/>
        </w:rPr>
        <w:t xml:space="preserve">Внести изменения в административный регламент предоставления муниципальной услуги «Предоставление информации о порядке предоставления жилищно-коммунальных услуг населению», утвержденный постановлением администрации </w:t>
      </w:r>
      <w:r>
        <w:rPr>
          <w:rFonts w:ascii="Times New Roman" w:hAnsi="Times New Roman"/>
          <w:sz w:val="28"/>
          <w:szCs w:val="28"/>
        </w:rPr>
        <w:t>Ояшинского</w:t>
      </w:r>
      <w:r w:rsidRPr="000C0C3F">
        <w:rPr>
          <w:rFonts w:ascii="Times New Roman" w:hAnsi="Times New Roman"/>
          <w:sz w:val="28"/>
          <w:szCs w:val="28"/>
        </w:rPr>
        <w:t xml:space="preserve"> сельсовета Болотнинского района Новосибирской области от </w:t>
      </w:r>
      <w:r>
        <w:rPr>
          <w:rFonts w:ascii="Times New Roman" w:hAnsi="Times New Roman"/>
          <w:sz w:val="28"/>
          <w:szCs w:val="28"/>
        </w:rPr>
        <w:t>31.07</w:t>
      </w:r>
      <w:r w:rsidRPr="002E7CE3">
        <w:rPr>
          <w:rFonts w:ascii="Times New Roman" w:hAnsi="Times New Roman"/>
          <w:sz w:val="28"/>
          <w:szCs w:val="28"/>
        </w:rPr>
        <w:t xml:space="preserve">.2012 № </w:t>
      </w:r>
      <w:r>
        <w:rPr>
          <w:rFonts w:ascii="Times New Roman" w:hAnsi="Times New Roman"/>
          <w:sz w:val="28"/>
          <w:szCs w:val="28"/>
        </w:rPr>
        <w:t>72</w:t>
      </w:r>
      <w:r w:rsidRPr="002E7CE3">
        <w:rPr>
          <w:rFonts w:ascii="Times New Roman" w:hAnsi="Times New Roman"/>
          <w:sz w:val="28"/>
          <w:szCs w:val="28"/>
        </w:rPr>
        <w:t>,</w:t>
      </w:r>
      <w:r w:rsidRPr="000C0C3F">
        <w:rPr>
          <w:rFonts w:ascii="Times New Roman" w:hAnsi="Times New Roman"/>
          <w:sz w:val="28"/>
          <w:szCs w:val="28"/>
        </w:rPr>
        <w:t xml:space="preserve"> согласно приложению.</w:t>
      </w:r>
    </w:p>
    <w:p w:rsidR="00975BDA" w:rsidRDefault="00975BDA" w:rsidP="00F57B43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Опубликовать административный регламент предоставления муниципальной услуги с учетом внесенных изменений в печатном издании «Официальный вестник Ояшинского сельсовета» Органов местного самоуправления Ояшинского сельсовета,  разместить на официальном сайте Ояшинского сельсовета в сети Интернет и в местах приема граждан.</w:t>
      </w:r>
    </w:p>
    <w:p w:rsidR="00975BDA" w:rsidRDefault="00975BDA" w:rsidP="00F57B43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Контроль за исполнением данного постановления оставляю за собой.</w:t>
      </w:r>
    </w:p>
    <w:p w:rsidR="00975BDA" w:rsidRDefault="00975BDA" w:rsidP="000C0C3F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975BDA" w:rsidRPr="000C0C3F" w:rsidRDefault="00975BDA" w:rsidP="000C0C3F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975BDA" w:rsidRDefault="00975BDA" w:rsidP="00F57B43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975BDA" w:rsidRDefault="00975BDA" w:rsidP="00F57B43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Ояшинского сельсовета                                               Ж.В.Чуфарова</w:t>
      </w:r>
    </w:p>
    <w:p w:rsidR="00975BDA" w:rsidRDefault="00975BDA" w:rsidP="00F57B43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Болотнинского района </w:t>
      </w:r>
    </w:p>
    <w:p w:rsidR="00975BDA" w:rsidRDefault="00975BDA" w:rsidP="00F57B43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975BDA" w:rsidRDefault="00975BDA" w:rsidP="00F57B43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975BDA" w:rsidRDefault="00975BDA" w:rsidP="00F57B43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975BDA" w:rsidRDefault="00975BDA" w:rsidP="00F57B43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975BDA" w:rsidRDefault="00975BDA" w:rsidP="00F57B43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:rsidR="00975BDA" w:rsidRDefault="00975BDA" w:rsidP="00F57B43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Приложение </w:t>
      </w:r>
    </w:p>
    <w:p w:rsidR="00975BDA" w:rsidRDefault="00975BDA" w:rsidP="00F57B43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УТВЕРЖДЕНО:</w:t>
      </w:r>
    </w:p>
    <w:p w:rsidR="00975BDA" w:rsidRDefault="00975BDA" w:rsidP="00F57B43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постановлением администрации </w:t>
      </w:r>
    </w:p>
    <w:p w:rsidR="00975BDA" w:rsidRDefault="00975BDA" w:rsidP="00F57B43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Ояшинского сельсовета </w:t>
      </w:r>
    </w:p>
    <w:p w:rsidR="00975BDA" w:rsidRDefault="00975BDA" w:rsidP="00F57B43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Болотнинского района </w:t>
      </w:r>
    </w:p>
    <w:p w:rsidR="00975BDA" w:rsidRDefault="00975BDA" w:rsidP="00F57B43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</w:t>
      </w:r>
    </w:p>
    <w:p w:rsidR="00975BDA" w:rsidRPr="001C0C4C" w:rsidRDefault="00975BDA" w:rsidP="00F57B43">
      <w:pPr>
        <w:spacing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11.03.2014 № 21</w:t>
      </w:r>
    </w:p>
    <w:p w:rsidR="00975BDA" w:rsidRDefault="00975BDA" w:rsidP="00F57B43">
      <w:pPr>
        <w:spacing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975BDA" w:rsidRDefault="00975BDA" w:rsidP="00F57B43">
      <w:pPr>
        <w:spacing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Изменения </w:t>
      </w:r>
    </w:p>
    <w:p w:rsidR="00975BDA" w:rsidRDefault="00975BDA" w:rsidP="00F57B43">
      <w:pPr>
        <w:spacing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 административный регламент предоставления муниципальной услуги «Предоставление информации о порядке предоставления жилищно-коммунальных услуг населению»</w:t>
      </w:r>
    </w:p>
    <w:p w:rsidR="00975BDA" w:rsidRDefault="00975BDA" w:rsidP="00F57B43">
      <w:pPr>
        <w:spacing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975BDA" w:rsidRDefault="00975BDA" w:rsidP="00381F68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Раздел </w:t>
      </w:r>
      <w:r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</w:rPr>
        <w:t xml:space="preserve"> «Общие положения»</w:t>
      </w:r>
    </w:p>
    <w:p w:rsidR="00975BDA" w:rsidRDefault="00975BDA" w:rsidP="00381F68">
      <w:pPr>
        <w:pStyle w:val="ListParagraph"/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255245">
        <w:rPr>
          <w:rFonts w:ascii="Times New Roman" w:hAnsi="Times New Roman"/>
          <w:b/>
          <w:sz w:val="28"/>
          <w:szCs w:val="28"/>
        </w:rPr>
        <w:t>Абзац 2 пункта 1.3.5</w:t>
      </w:r>
      <w:r>
        <w:rPr>
          <w:rFonts w:ascii="Times New Roman" w:hAnsi="Times New Roman"/>
          <w:sz w:val="28"/>
          <w:szCs w:val="28"/>
        </w:rPr>
        <w:t xml:space="preserve">. читать в новой редакции следующего содержания: «Для  получения информации о правилах предоставления муниципальной услуги заявителя вправе обратиться в орган местного самоуправления: </w:t>
      </w:r>
    </w:p>
    <w:p w:rsidR="00975BDA" w:rsidRDefault="00975BDA" w:rsidP="00381F68">
      <w:pPr>
        <w:pStyle w:val="ListParagraph"/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лично, по телефону;</w:t>
      </w:r>
    </w:p>
    <w:p w:rsidR="00975BDA" w:rsidRDefault="00975BDA" w:rsidP="00381F68">
      <w:pPr>
        <w:pStyle w:val="ListParagraph"/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посредством письменного обращения;</w:t>
      </w:r>
    </w:p>
    <w:p w:rsidR="00975BDA" w:rsidRDefault="00975BDA" w:rsidP="00381F68">
      <w:pPr>
        <w:pStyle w:val="ListParagraph"/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на официальном сайте администрации в  информационно-телекоммуникационной сети «Интернет»;</w:t>
      </w:r>
    </w:p>
    <w:p w:rsidR="00975BDA" w:rsidRDefault="00975BDA" w:rsidP="00381F68">
      <w:pPr>
        <w:pStyle w:val="ListParagraph"/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с использованием Единого портала государственных услуг; </w:t>
      </w:r>
    </w:p>
    <w:p w:rsidR="00975BDA" w:rsidRDefault="00975BDA" w:rsidP="00381F68">
      <w:pPr>
        <w:pStyle w:val="ListParagraph"/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через МФЦ (многофункциональный центр).</w:t>
      </w:r>
    </w:p>
    <w:p w:rsidR="00975BDA" w:rsidRDefault="00975BDA" w:rsidP="00381F68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Раздел </w:t>
      </w:r>
      <w:r>
        <w:rPr>
          <w:rFonts w:ascii="Times New Roman" w:hAnsi="Times New Roman"/>
          <w:sz w:val="28"/>
          <w:szCs w:val="28"/>
          <w:lang w:val="en-US"/>
        </w:rPr>
        <w:t>II</w:t>
      </w:r>
      <w:r w:rsidRPr="001A376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«Стандарты предоставления муниципальной услуги»</w:t>
      </w:r>
    </w:p>
    <w:p w:rsidR="00975BDA" w:rsidRPr="00F345CA" w:rsidRDefault="00975BDA" w:rsidP="00381F68">
      <w:pPr>
        <w:pStyle w:val="ListParagraph"/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255245">
        <w:rPr>
          <w:rFonts w:ascii="Times New Roman" w:hAnsi="Times New Roman"/>
          <w:b/>
          <w:sz w:val="28"/>
          <w:szCs w:val="28"/>
        </w:rPr>
        <w:t>Пункт 2.2</w:t>
      </w:r>
      <w:r w:rsidRPr="00F345CA">
        <w:rPr>
          <w:rFonts w:ascii="Times New Roman" w:hAnsi="Times New Roman"/>
          <w:sz w:val="28"/>
          <w:szCs w:val="28"/>
        </w:rPr>
        <w:t xml:space="preserve">. читать в новой редакции следующего содержания: «Предоставление муниципальной услуги осуществляет администрация </w:t>
      </w:r>
      <w:r>
        <w:rPr>
          <w:rFonts w:ascii="Times New Roman" w:hAnsi="Times New Roman"/>
          <w:sz w:val="28"/>
          <w:szCs w:val="28"/>
        </w:rPr>
        <w:t>Ояшинского</w:t>
      </w:r>
      <w:r w:rsidRPr="00F345CA">
        <w:rPr>
          <w:rFonts w:ascii="Times New Roman" w:hAnsi="Times New Roman"/>
          <w:sz w:val="28"/>
          <w:szCs w:val="28"/>
        </w:rPr>
        <w:t xml:space="preserve"> сельсовета. При предоставлении муниципальной услуги также могут принимать участие в качестве источников получения документов, необходимых для предоставления услуги, или источников предоставления информации для проверки сведений, предоставляемых заявителями, следующие органы и учреждения: </w:t>
      </w:r>
    </w:p>
    <w:p w:rsidR="00975BDA" w:rsidRPr="00F345CA" w:rsidRDefault="00975BDA" w:rsidP="00381F68">
      <w:pPr>
        <w:spacing w:line="240" w:lineRule="auto"/>
        <w:ind w:left="720" w:hanging="11"/>
        <w:contextualSpacing/>
        <w:jc w:val="both"/>
        <w:rPr>
          <w:rFonts w:ascii="Times New Roman" w:hAnsi="Times New Roman"/>
          <w:sz w:val="28"/>
          <w:szCs w:val="28"/>
        </w:rPr>
      </w:pPr>
      <w:r w:rsidRPr="00F345CA">
        <w:rPr>
          <w:rFonts w:ascii="Times New Roman" w:hAnsi="Times New Roman"/>
          <w:sz w:val="28"/>
          <w:szCs w:val="28"/>
        </w:rPr>
        <w:t>- администрация Болотнинского района Новосибирской области</w:t>
      </w:r>
      <w:r>
        <w:rPr>
          <w:rFonts w:ascii="Times New Roman" w:hAnsi="Times New Roman"/>
          <w:sz w:val="28"/>
          <w:szCs w:val="28"/>
        </w:rPr>
        <w:t xml:space="preserve">  г.Болотное, ул.Советская д.9</w:t>
      </w:r>
      <w:r w:rsidRPr="00F345CA">
        <w:rPr>
          <w:rFonts w:ascii="Times New Roman" w:hAnsi="Times New Roman"/>
          <w:sz w:val="28"/>
          <w:szCs w:val="28"/>
        </w:rPr>
        <w:t>;</w:t>
      </w:r>
    </w:p>
    <w:p w:rsidR="00975BDA" w:rsidRDefault="00975BDA" w:rsidP="00381F68">
      <w:pPr>
        <w:spacing w:line="240" w:lineRule="auto"/>
        <w:ind w:left="709"/>
        <w:contextualSpacing/>
        <w:jc w:val="both"/>
        <w:rPr>
          <w:rFonts w:ascii="Times New Roman" w:hAnsi="Times New Roman"/>
          <w:sz w:val="28"/>
          <w:szCs w:val="28"/>
        </w:rPr>
      </w:pPr>
      <w:r w:rsidRPr="00F345CA">
        <w:rPr>
          <w:rFonts w:ascii="Times New Roman" w:hAnsi="Times New Roman"/>
          <w:sz w:val="28"/>
          <w:szCs w:val="28"/>
        </w:rPr>
        <w:t>- Управление Федеральной службы государственной регистрации, кадастра и картографии по Новосибирской области</w:t>
      </w:r>
      <w:r>
        <w:rPr>
          <w:rFonts w:ascii="Times New Roman" w:hAnsi="Times New Roman"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630091, г"/>
        </w:smartTagPr>
        <w:r>
          <w:rPr>
            <w:rFonts w:ascii="Times New Roman" w:hAnsi="Times New Roman"/>
            <w:sz w:val="28"/>
            <w:szCs w:val="28"/>
          </w:rPr>
          <w:t>630091, г</w:t>
        </w:r>
      </w:smartTag>
      <w:r>
        <w:rPr>
          <w:rFonts w:ascii="Times New Roman" w:hAnsi="Times New Roman"/>
          <w:sz w:val="28"/>
          <w:szCs w:val="28"/>
        </w:rPr>
        <w:t xml:space="preserve">.Новосибирск, ул.Державина, д.28; </w:t>
      </w:r>
      <w:smartTag w:uri="urn:schemas-microsoft-com:office:smarttags" w:element="metricconverter">
        <w:smartTagPr>
          <w:attr w:name="ProductID" w:val="630082 г"/>
        </w:smartTagPr>
        <w:r>
          <w:rPr>
            <w:rFonts w:ascii="Times New Roman" w:hAnsi="Times New Roman"/>
            <w:sz w:val="28"/>
            <w:szCs w:val="28"/>
          </w:rPr>
          <w:t>630082 г</w:t>
        </w:r>
      </w:smartTag>
      <w:r>
        <w:rPr>
          <w:rFonts w:ascii="Times New Roman" w:hAnsi="Times New Roman"/>
          <w:sz w:val="28"/>
          <w:szCs w:val="28"/>
        </w:rPr>
        <w:t>.Новосибирск, ул.Дачная д.60</w:t>
      </w:r>
      <w:r w:rsidRPr="00F345CA">
        <w:rPr>
          <w:rFonts w:ascii="Times New Roman" w:hAnsi="Times New Roman"/>
          <w:sz w:val="28"/>
          <w:szCs w:val="28"/>
        </w:rPr>
        <w:t>.</w:t>
      </w:r>
    </w:p>
    <w:p w:rsidR="00975BDA" w:rsidRDefault="00975BDA" w:rsidP="00381F68">
      <w:pPr>
        <w:spacing w:line="240" w:lineRule="auto"/>
        <w:ind w:left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наличии на территории района удаленного рабочего места или филиала МФЦ операторы МФЦ осуществляют прием, регистрацию, обработку заявлений и документов, необходимых для предоставления муниципальной услуги, и передачу данных документов в информационные системы, используемые для предоставления услуги, а также получения от органа результата предоставления услуги для дальнейшей выдачи заявителю.</w:t>
      </w:r>
    </w:p>
    <w:p w:rsidR="00975BDA" w:rsidRDefault="00975BDA" w:rsidP="00381F68">
      <w:pPr>
        <w:spacing w:line="240" w:lineRule="auto"/>
        <w:ind w:left="720"/>
        <w:contextualSpacing/>
        <w:jc w:val="both"/>
        <w:rPr>
          <w:rFonts w:ascii="Times New Roman" w:hAnsi="Times New Roman"/>
          <w:sz w:val="28"/>
          <w:szCs w:val="28"/>
        </w:rPr>
      </w:pPr>
      <w:r w:rsidRPr="00255245">
        <w:rPr>
          <w:rFonts w:ascii="Times New Roman" w:hAnsi="Times New Roman"/>
          <w:sz w:val="28"/>
          <w:szCs w:val="28"/>
        </w:rPr>
        <w:t xml:space="preserve">C 01.07.2012 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и муниципальные органы и организации, за исключением получения услуг, включенных в </w:t>
      </w:r>
      <w:hyperlink w:history="1">
        <w:r>
          <w:rPr>
            <w:b/>
            <w:bCs/>
          </w:rPr>
          <w:t>Ошибка! Недопустимый объект гиперссылки.</w:t>
        </w:r>
      </w:hyperlink>
      <w:r w:rsidRPr="00255245">
        <w:rPr>
          <w:rFonts w:ascii="Times New Roman" w:hAnsi="Times New Roman"/>
          <w:sz w:val="28"/>
          <w:szCs w:val="28"/>
        </w:rPr>
        <w:t xml:space="preserve"> услуг, которые являются необходимыми и обязательными для предоставления муниципальных услуг</w:t>
      </w:r>
      <w:r>
        <w:rPr>
          <w:rFonts w:ascii="Times New Roman" w:hAnsi="Times New Roman"/>
          <w:sz w:val="28"/>
          <w:szCs w:val="28"/>
        </w:rPr>
        <w:t>»</w:t>
      </w:r>
      <w:r w:rsidRPr="00255245">
        <w:rPr>
          <w:rFonts w:ascii="Times New Roman" w:hAnsi="Times New Roman"/>
          <w:sz w:val="28"/>
          <w:szCs w:val="28"/>
        </w:rPr>
        <w:t>.</w:t>
      </w:r>
    </w:p>
    <w:p w:rsidR="00975BDA" w:rsidRDefault="00975BDA" w:rsidP="00381F68">
      <w:pPr>
        <w:spacing w:line="240" w:lineRule="auto"/>
        <w:ind w:left="720"/>
        <w:contextualSpacing/>
        <w:jc w:val="both"/>
        <w:rPr>
          <w:rFonts w:ascii="Times New Roman" w:hAnsi="Times New Roman"/>
          <w:sz w:val="28"/>
          <w:szCs w:val="28"/>
        </w:rPr>
      </w:pPr>
      <w:r w:rsidRPr="009D2D58">
        <w:rPr>
          <w:rFonts w:ascii="Times New Roman" w:hAnsi="Times New Roman"/>
          <w:b/>
          <w:sz w:val="28"/>
          <w:szCs w:val="28"/>
        </w:rPr>
        <w:t>Пункт 2.6.</w:t>
      </w:r>
      <w:r>
        <w:rPr>
          <w:rFonts w:ascii="Times New Roman" w:hAnsi="Times New Roman"/>
          <w:sz w:val="28"/>
          <w:szCs w:val="28"/>
        </w:rPr>
        <w:t xml:space="preserve"> дополнить абзацем следующего содержания «Непосредственно оператору МФЦ в бумажном виде (при наличии на территории администрации удаленного рабочего места или филиала Многофункционального центра предоставления государственных и муниципальных услуг (далее – МФЦ)».</w:t>
      </w:r>
    </w:p>
    <w:p w:rsidR="00975BDA" w:rsidRDefault="00975BDA" w:rsidP="00381F68">
      <w:pPr>
        <w:spacing w:line="240" w:lineRule="auto"/>
        <w:ind w:left="72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Дополнить п</w:t>
      </w:r>
      <w:r w:rsidRPr="00381F68">
        <w:rPr>
          <w:rFonts w:ascii="Times New Roman" w:hAnsi="Times New Roman"/>
          <w:b/>
          <w:sz w:val="28"/>
          <w:szCs w:val="28"/>
        </w:rPr>
        <w:t>ункт</w:t>
      </w:r>
      <w:r>
        <w:rPr>
          <w:rFonts w:ascii="Times New Roman" w:hAnsi="Times New Roman"/>
          <w:b/>
          <w:sz w:val="28"/>
          <w:szCs w:val="28"/>
        </w:rPr>
        <w:t>ом</w:t>
      </w:r>
      <w:r w:rsidRPr="00381F68">
        <w:rPr>
          <w:rFonts w:ascii="Times New Roman" w:hAnsi="Times New Roman"/>
          <w:b/>
          <w:sz w:val="28"/>
          <w:szCs w:val="28"/>
        </w:rPr>
        <w:t xml:space="preserve"> 2.1</w:t>
      </w:r>
      <w:r>
        <w:rPr>
          <w:rFonts w:ascii="Times New Roman" w:hAnsi="Times New Roman"/>
          <w:b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 xml:space="preserve"> следующего содержания: «Предоставление муниципальной услуги в многофункциональных центрах предоставления государственных и муниципальных услуг (долее – МФЦ) осуществляется в соответствии с Федеральными законами Российской Федерации, нормативными правовыми актами Новосибирской области, муниципальными правовыми актами по принципу «одного окна», в соответствии с которыми предоставление муниципальной услуги осуществляется после однократного обращения заявителя с соответствующим запросом.</w:t>
      </w:r>
    </w:p>
    <w:p w:rsidR="00975BDA" w:rsidRPr="00381F68" w:rsidRDefault="00975BDA" w:rsidP="00381F68">
      <w:pPr>
        <w:spacing w:line="240" w:lineRule="auto"/>
        <w:ind w:left="72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</w:t>
      </w:r>
      <w:r w:rsidRPr="00381F68">
        <w:rPr>
          <w:rFonts w:ascii="Times New Roman" w:hAnsi="Times New Roman"/>
          <w:sz w:val="28"/>
          <w:szCs w:val="28"/>
        </w:rPr>
        <w:t>Взаимодействие администрации с МФЦ осуществляется без участия заявителя в соответствии с нормативными правовыми актами и соглашением о взаимодействии.</w:t>
      </w:r>
    </w:p>
    <w:p w:rsidR="00975BDA" w:rsidRPr="00255245" w:rsidRDefault="00975BDA" w:rsidP="00075A67">
      <w:pPr>
        <w:spacing w:line="240" w:lineRule="auto"/>
        <w:ind w:left="720"/>
        <w:contextualSpacing/>
        <w:jc w:val="both"/>
        <w:rPr>
          <w:rFonts w:ascii="Times New Roman" w:hAnsi="Times New Roman"/>
          <w:sz w:val="28"/>
          <w:szCs w:val="28"/>
        </w:rPr>
      </w:pPr>
      <w:r w:rsidRPr="00381F68">
        <w:rPr>
          <w:rFonts w:ascii="Times New Roman" w:hAnsi="Times New Roman"/>
          <w:sz w:val="28"/>
          <w:szCs w:val="28"/>
        </w:rPr>
        <w:t xml:space="preserve">   В случае </w:t>
      </w:r>
      <w:r>
        <w:rPr>
          <w:rFonts w:ascii="Times New Roman" w:hAnsi="Times New Roman"/>
          <w:sz w:val="28"/>
          <w:szCs w:val="28"/>
        </w:rPr>
        <w:t xml:space="preserve"> предоставления муниципальной услуги на базе МФЦ заявитель предоставляет заявление и необходимые для предоставления муниципальной услуги документы получает результат предоставления муниципальной услуги в офисе филиала МФЦ в соответствии с регламентом работы МФЦ. Оператор МФЦ, получив представленный заявителем, пакет документов, регистрирует документы в установленном порядке и размещает в форме электронных копий в автоматизированной информационной системе «ЦПГУ». Данные документы направляются для рассмотрения сотрудникам администрации, ответственным за регистрацию поступивших документов в ИС МАИС. Зарегистрированный пакет оригиналов документов передается в администрацию курьером МФЦ в порядке, определенном соглашением между МФЦ и администрацией. После принятия администрацией решения о предоставлении муниципальной услуги результат предоставления муниципальной услуги направляется в МФЦ для выдачи заявителю.</w:t>
      </w:r>
    </w:p>
    <w:p w:rsidR="00975BDA" w:rsidRDefault="00975BDA" w:rsidP="00381F68">
      <w:pPr>
        <w:pStyle w:val="ListParagraph"/>
        <w:numPr>
          <w:ilvl w:val="0"/>
          <w:numId w:val="2"/>
        </w:num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Раздел </w:t>
      </w:r>
      <w:r>
        <w:rPr>
          <w:rFonts w:ascii="Times New Roman" w:hAnsi="Times New Roman"/>
          <w:sz w:val="28"/>
          <w:szCs w:val="28"/>
          <w:lang w:val="en-US"/>
        </w:rPr>
        <w:t>III</w:t>
      </w:r>
      <w:r>
        <w:rPr>
          <w:rFonts w:ascii="Times New Roman" w:hAnsi="Times New Roman"/>
          <w:sz w:val="28"/>
          <w:szCs w:val="28"/>
        </w:rPr>
        <w:t xml:space="preserve"> «Состав, последовательность и сроки выполнения административных процедур, требования к порядку их выполнения»</w:t>
      </w:r>
    </w:p>
    <w:p w:rsidR="00975BDA" w:rsidRDefault="00975BDA" w:rsidP="00697895">
      <w:pPr>
        <w:pStyle w:val="ListParagraph"/>
        <w:spacing w:line="240" w:lineRule="auto"/>
        <w:ind w:left="64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Пункт 3.2. </w:t>
      </w:r>
      <w:r w:rsidRPr="00C049D5">
        <w:rPr>
          <w:rFonts w:ascii="Times New Roman" w:hAnsi="Times New Roman"/>
          <w:b/>
          <w:sz w:val="28"/>
          <w:szCs w:val="28"/>
        </w:rPr>
        <w:t>дополнить подпунктом 3.2.3.</w:t>
      </w:r>
      <w:r>
        <w:rPr>
          <w:rFonts w:ascii="Times New Roman" w:hAnsi="Times New Roman"/>
          <w:sz w:val="28"/>
          <w:szCs w:val="28"/>
        </w:rPr>
        <w:t xml:space="preserve"> следующего содержания: «В случае предоставления заявления и документов, необходимых для предоставления муниципальной услуги через МФЦ, оператор МФЦ, ответственный за  прием документов, регистрирует их в установленном порядке и размещает в форме электронных копий в автоматизированной информационной системе «ЦПГУ». Данные документы направляются для регистрации сотрудникам администрации, ответственным за прием и регистрацию документов в ИС МАИС. Зарегистрированный пакет оригиналов документов передается в администрацию курьером МФЦ в порядке, определенном соглашением между МФЦ и администрацией.</w:t>
      </w:r>
    </w:p>
    <w:p w:rsidR="00975BDA" w:rsidRDefault="00975BDA" w:rsidP="00697895">
      <w:pPr>
        <w:pStyle w:val="ListParagraph"/>
        <w:spacing w:line="240" w:lineRule="auto"/>
        <w:ind w:left="64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Заявления и документы, необходимые для предоставления муниципальной услуги, направленные в виде электронных копий операторами  МФЦ, подлежат рассмотрению в  том же порядке, что и соответствующие заявления, и документы, представленные заявителем в традиционной форме».</w:t>
      </w:r>
    </w:p>
    <w:p w:rsidR="00975BDA" w:rsidRDefault="00975BDA" w:rsidP="00697895">
      <w:pPr>
        <w:pStyle w:val="ListParagraph"/>
        <w:spacing w:line="240" w:lineRule="auto"/>
        <w:ind w:left="64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Пункт 3.3. </w:t>
      </w:r>
      <w:r w:rsidRPr="00C049D5">
        <w:rPr>
          <w:rFonts w:ascii="Times New Roman" w:hAnsi="Times New Roman"/>
          <w:b/>
          <w:sz w:val="28"/>
          <w:szCs w:val="28"/>
        </w:rPr>
        <w:t xml:space="preserve">дополнить </w:t>
      </w:r>
      <w:r>
        <w:rPr>
          <w:rFonts w:ascii="Times New Roman" w:hAnsi="Times New Roman"/>
          <w:b/>
          <w:sz w:val="28"/>
          <w:szCs w:val="28"/>
        </w:rPr>
        <w:t>подпунктом 3.3.6</w:t>
      </w:r>
      <w:r w:rsidRPr="00C049D5">
        <w:rPr>
          <w:rFonts w:ascii="Times New Roman" w:hAnsi="Times New Roman"/>
          <w:b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 следующего содержания «При подаче заявления на оказание муниципальной услуги через МФЦ, заявитель может получить сведения о ходе ее исполнения посредствам </w:t>
      </w:r>
      <w:r>
        <w:rPr>
          <w:rFonts w:ascii="Times New Roman" w:hAnsi="Times New Roman"/>
          <w:sz w:val="28"/>
          <w:szCs w:val="28"/>
          <w:lang w:val="en-US"/>
        </w:rPr>
        <w:t>call</w:t>
      </w:r>
      <w:r w:rsidRPr="00697895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центра МФЦ и </w:t>
      </w:r>
      <w:r>
        <w:rPr>
          <w:rFonts w:ascii="Times New Roman" w:hAnsi="Times New Roman"/>
          <w:sz w:val="28"/>
          <w:szCs w:val="28"/>
          <w:lang w:val="en-US"/>
        </w:rPr>
        <w:t>sms</w:t>
      </w:r>
      <w:r>
        <w:rPr>
          <w:rFonts w:ascii="Times New Roman" w:hAnsi="Times New Roman"/>
          <w:sz w:val="28"/>
          <w:szCs w:val="28"/>
        </w:rPr>
        <w:t>-информирования».</w:t>
      </w:r>
    </w:p>
    <w:p w:rsidR="00975BDA" w:rsidRDefault="00975BDA" w:rsidP="00697895">
      <w:pPr>
        <w:pStyle w:val="ListParagraph"/>
        <w:spacing w:line="240" w:lineRule="auto"/>
        <w:ind w:left="64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Пункт 3.4. </w:t>
      </w:r>
      <w:r w:rsidRPr="00C049D5">
        <w:rPr>
          <w:rFonts w:ascii="Times New Roman" w:hAnsi="Times New Roman"/>
          <w:b/>
          <w:sz w:val="28"/>
          <w:szCs w:val="28"/>
        </w:rPr>
        <w:t xml:space="preserve">дополнить </w:t>
      </w:r>
      <w:r>
        <w:rPr>
          <w:rFonts w:ascii="Times New Roman" w:hAnsi="Times New Roman"/>
          <w:b/>
          <w:sz w:val="28"/>
          <w:szCs w:val="28"/>
        </w:rPr>
        <w:t>подпунктом 3.4.6</w:t>
      </w:r>
      <w:r w:rsidRPr="00C049D5">
        <w:rPr>
          <w:rFonts w:ascii="Times New Roman" w:hAnsi="Times New Roman"/>
          <w:b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 следующего содержания «При подаче заявления на оказание муниципальной услуг через МФЦ возможно направление результата предоставления муниципальной услуги или уведомления об отказе в предоставлении муниципальной услуги в МФЦ, из которого поступила заявка, для выдачи заявителю».</w:t>
      </w:r>
    </w:p>
    <w:p w:rsidR="00975BDA" w:rsidRDefault="00975BDA" w:rsidP="00697895">
      <w:pPr>
        <w:pStyle w:val="ListParagraph"/>
        <w:spacing w:line="240" w:lineRule="auto"/>
        <w:ind w:left="644"/>
        <w:jc w:val="both"/>
        <w:rPr>
          <w:rFonts w:ascii="Times New Roman" w:hAnsi="Times New Roman"/>
          <w:sz w:val="28"/>
          <w:szCs w:val="28"/>
        </w:rPr>
      </w:pPr>
    </w:p>
    <w:p w:rsidR="00975BDA" w:rsidRDefault="00975BDA" w:rsidP="00697895">
      <w:pPr>
        <w:pStyle w:val="ListParagraph"/>
        <w:spacing w:line="240" w:lineRule="auto"/>
        <w:ind w:left="644"/>
        <w:jc w:val="both"/>
        <w:rPr>
          <w:rFonts w:ascii="Times New Roman" w:hAnsi="Times New Roman"/>
          <w:sz w:val="28"/>
          <w:szCs w:val="28"/>
        </w:rPr>
      </w:pPr>
    </w:p>
    <w:p w:rsidR="00975BDA" w:rsidRDefault="00975BDA" w:rsidP="00697895">
      <w:pPr>
        <w:pStyle w:val="ListParagraph"/>
        <w:spacing w:line="240" w:lineRule="auto"/>
        <w:ind w:left="644"/>
        <w:jc w:val="both"/>
        <w:rPr>
          <w:rFonts w:ascii="Times New Roman" w:hAnsi="Times New Roman"/>
          <w:sz w:val="28"/>
          <w:szCs w:val="28"/>
        </w:rPr>
      </w:pPr>
    </w:p>
    <w:p w:rsidR="00975BDA" w:rsidRDefault="00975BDA" w:rsidP="00697895">
      <w:pPr>
        <w:pStyle w:val="ListParagraph"/>
        <w:spacing w:line="240" w:lineRule="auto"/>
        <w:ind w:left="644"/>
        <w:jc w:val="both"/>
        <w:rPr>
          <w:rFonts w:ascii="Times New Roman" w:hAnsi="Times New Roman"/>
          <w:sz w:val="28"/>
          <w:szCs w:val="28"/>
        </w:rPr>
      </w:pPr>
    </w:p>
    <w:p w:rsidR="00975BDA" w:rsidRDefault="00975BDA" w:rsidP="00697895">
      <w:pPr>
        <w:pStyle w:val="ListParagraph"/>
        <w:spacing w:line="240" w:lineRule="auto"/>
        <w:ind w:left="644"/>
        <w:jc w:val="both"/>
        <w:rPr>
          <w:rFonts w:ascii="Times New Roman" w:hAnsi="Times New Roman"/>
          <w:sz w:val="28"/>
          <w:szCs w:val="28"/>
        </w:rPr>
      </w:pPr>
    </w:p>
    <w:p w:rsidR="00975BDA" w:rsidRDefault="00975BDA" w:rsidP="003B4DFD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Ояшинского сельсовета                                         Ж.В.Чуфарова</w:t>
      </w:r>
    </w:p>
    <w:p w:rsidR="00975BDA" w:rsidRDefault="00975BDA" w:rsidP="003B4DFD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Болотнинского района </w:t>
      </w:r>
    </w:p>
    <w:p w:rsidR="00975BDA" w:rsidRDefault="00975BDA" w:rsidP="003B4DFD">
      <w:pPr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975BDA" w:rsidRPr="00F57B43" w:rsidRDefault="00975BDA" w:rsidP="00697895">
      <w:pPr>
        <w:pStyle w:val="ListParagraph"/>
        <w:spacing w:line="240" w:lineRule="auto"/>
        <w:ind w:left="644"/>
        <w:jc w:val="both"/>
        <w:rPr>
          <w:rFonts w:ascii="Times New Roman" w:hAnsi="Times New Roman"/>
          <w:sz w:val="28"/>
          <w:szCs w:val="28"/>
        </w:rPr>
      </w:pPr>
    </w:p>
    <w:p w:rsidR="00975BDA" w:rsidRDefault="00975BDA"/>
    <w:sectPr w:rsidR="00975BDA" w:rsidSect="000410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cs="Times New Roman" w:hint="default"/>
      </w:rPr>
    </w:lvl>
  </w:abstractNum>
  <w:abstractNum w:abstractNumId="1">
    <w:nsid w:val="414A08C1"/>
    <w:multiLevelType w:val="hybridMultilevel"/>
    <w:tmpl w:val="D5A239D8"/>
    <w:lvl w:ilvl="0" w:tplc="9CC004B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7A3A5727"/>
    <w:multiLevelType w:val="hybridMultilevel"/>
    <w:tmpl w:val="1EF269D0"/>
    <w:lvl w:ilvl="0" w:tplc="04190011">
      <w:start w:val="1"/>
      <w:numFmt w:val="decimal"/>
      <w:lvlText w:val="%1)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57B43"/>
    <w:rsid w:val="000410EA"/>
    <w:rsid w:val="00041DA4"/>
    <w:rsid w:val="00075A67"/>
    <w:rsid w:val="000A6C9F"/>
    <w:rsid w:val="000C0C3F"/>
    <w:rsid w:val="001A376F"/>
    <w:rsid w:val="001C0C4C"/>
    <w:rsid w:val="00255245"/>
    <w:rsid w:val="00297D07"/>
    <w:rsid w:val="002E7CE3"/>
    <w:rsid w:val="0035597B"/>
    <w:rsid w:val="00381F68"/>
    <w:rsid w:val="0038484B"/>
    <w:rsid w:val="0039480D"/>
    <w:rsid w:val="003B4DFD"/>
    <w:rsid w:val="003C06A5"/>
    <w:rsid w:val="00436DA9"/>
    <w:rsid w:val="004A4221"/>
    <w:rsid w:val="004C25FF"/>
    <w:rsid w:val="004D027E"/>
    <w:rsid w:val="004D10F1"/>
    <w:rsid w:val="005F0B18"/>
    <w:rsid w:val="00697895"/>
    <w:rsid w:val="006E6702"/>
    <w:rsid w:val="007849D8"/>
    <w:rsid w:val="007A3E16"/>
    <w:rsid w:val="008179F8"/>
    <w:rsid w:val="00874E87"/>
    <w:rsid w:val="008D1800"/>
    <w:rsid w:val="008E5814"/>
    <w:rsid w:val="00975BDA"/>
    <w:rsid w:val="009A2756"/>
    <w:rsid w:val="009D2D58"/>
    <w:rsid w:val="00C049D5"/>
    <w:rsid w:val="00CF2F55"/>
    <w:rsid w:val="00D07B6B"/>
    <w:rsid w:val="00DF23C3"/>
    <w:rsid w:val="00E56F0C"/>
    <w:rsid w:val="00E950CC"/>
    <w:rsid w:val="00ED2D15"/>
    <w:rsid w:val="00F345CA"/>
    <w:rsid w:val="00F57B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410EA"/>
    <w:pPr>
      <w:spacing w:after="200" w:line="276" w:lineRule="auto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F57B4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65</TotalTime>
  <Pages>4</Pages>
  <Words>1133</Words>
  <Characters>6461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subject/>
  <dc:creator>Admin</dc:creator>
  <cp:keywords/>
  <dc:description/>
  <cp:lastModifiedBy>Admin</cp:lastModifiedBy>
  <cp:revision>3</cp:revision>
  <cp:lastPrinted>2014-03-19T08:23:00Z</cp:lastPrinted>
  <dcterms:created xsi:type="dcterms:W3CDTF">2014-03-19T06:00:00Z</dcterms:created>
  <dcterms:modified xsi:type="dcterms:W3CDTF">2014-03-19T09:25:00Z</dcterms:modified>
</cp:coreProperties>
</file>