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F43" w:rsidRPr="003734B1" w:rsidRDefault="00225F43" w:rsidP="00584F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34B1">
        <w:rPr>
          <w:rFonts w:ascii="Times New Roman" w:hAnsi="Times New Roman" w:cs="Times New Roman"/>
          <w:b/>
          <w:bCs/>
          <w:sz w:val="28"/>
          <w:szCs w:val="28"/>
        </w:rPr>
        <w:t>СОВЕТ  ДЕПУТАТОВ</w:t>
      </w:r>
    </w:p>
    <w:p w:rsidR="00225F43" w:rsidRPr="003734B1" w:rsidRDefault="00225F43" w:rsidP="00584F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ОЯШИНСКОГО</w:t>
      </w:r>
      <w:r w:rsidRPr="003734B1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</w:t>
      </w:r>
    </w:p>
    <w:p w:rsidR="00225F43" w:rsidRPr="003734B1" w:rsidRDefault="00225F43" w:rsidP="00584F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34B1">
        <w:rPr>
          <w:rFonts w:ascii="Times New Roman" w:hAnsi="Times New Roman" w:cs="Times New Roman"/>
          <w:b/>
          <w:bCs/>
          <w:sz w:val="28"/>
          <w:szCs w:val="28"/>
        </w:rPr>
        <w:t>БОЛОТНИНСКОГО РАЙОНА НОВОСИБИРСКОЙ ОБЛАСТИ</w:t>
      </w:r>
    </w:p>
    <w:p w:rsidR="00225F43" w:rsidRPr="003734B1" w:rsidRDefault="00225F43" w:rsidP="005A257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225F43" w:rsidRPr="00B5775C" w:rsidRDefault="00225F43" w:rsidP="005A2578">
      <w:pPr>
        <w:jc w:val="center"/>
        <w:rPr>
          <w:rFonts w:ascii="Times New Roman" w:hAnsi="Times New Roman" w:cs="Times New Roman"/>
          <w:sz w:val="28"/>
          <w:szCs w:val="28"/>
        </w:rPr>
      </w:pPr>
      <w:r w:rsidRPr="00B5775C">
        <w:rPr>
          <w:rFonts w:ascii="Times New Roman" w:hAnsi="Times New Roman" w:cs="Times New Roman"/>
          <w:sz w:val="28"/>
          <w:szCs w:val="28"/>
        </w:rPr>
        <w:t>РЕШЕНИЕ</w:t>
      </w:r>
    </w:p>
    <w:p w:rsidR="00225F43" w:rsidRPr="00B5775C" w:rsidRDefault="00225F43" w:rsidP="005A2578">
      <w:pPr>
        <w:jc w:val="center"/>
        <w:rPr>
          <w:rFonts w:ascii="Times New Roman" w:hAnsi="Times New Roman" w:cs="Times New Roman"/>
          <w:sz w:val="28"/>
          <w:szCs w:val="28"/>
        </w:rPr>
      </w:pPr>
      <w:r w:rsidRPr="00B5775C">
        <w:rPr>
          <w:rFonts w:ascii="Times New Roman" w:hAnsi="Times New Roman" w:cs="Times New Roman"/>
          <w:sz w:val="28"/>
          <w:szCs w:val="28"/>
        </w:rPr>
        <w:t xml:space="preserve">11-й сессии (пятого созыва) </w:t>
      </w:r>
    </w:p>
    <w:p w:rsidR="00225F43" w:rsidRPr="00B5775C" w:rsidRDefault="00225F43" w:rsidP="005A2578">
      <w:pPr>
        <w:jc w:val="center"/>
        <w:rPr>
          <w:rFonts w:ascii="Times New Roman" w:hAnsi="Times New Roman" w:cs="Times New Roman"/>
          <w:sz w:val="28"/>
          <w:szCs w:val="28"/>
        </w:rPr>
      </w:pPr>
      <w:r w:rsidRPr="00B577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5F43" w:rsidRPr="00B5775C" w:rsidRDefault="00225F43" w:rsidP="005A2578">
      <w:pPr>
        <w:rPr>
          <w:rFonts w:ascii="Times New Roman" w:hAnsi="Times New Roman" w:cs="Times New Roman"/>
          <w:sz w:val="28"/>
          <w:szCs w:val="28"/>
        </w:rPr>
      </w:pPr>
      <w:r w:rsidRPr="00B5775C">
        <w:rPr>
          <w:rFonts w:ascii="Times New Roman" w:hAnsi="Times New Roman" w:cs="Times New Roman"/>
          <w:sz w:val="28"/>
          <w:szCs w:val="28"/>
        </w:rPr>
        <w:t xml:space="preserve">23.06.2016 г.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775C">
        <w:rPr>
          <w:rFonts w:ascii="Times New Roman" w:hAnsi="Times New Roman" w:cs="Times New Roman"/>
          <w:sz w:val="28"/>
          <w:szCs w:val="28"/>
        </w:rPr>
        <w:t xml:space="preserve">                      с. Ояш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B5775C">
        <w:rPr>
          <w:rFonts w:ascii="Times New Roman" w:hAnsi="Times New Roman" w:cs="Times New Roman"/>
          <w:sz w:val="28"/>
          <w:szCs w:val="28"/>
        </w:rPr>
        <w:t xml:space="preserve">                 №   2   </w:t>
      </w:r>
    </w:p>
    <w:p w:rsidR="00225F43" w:rsidRPr="003734B1" w:rsidRDefault="00225F43" w:rsidP="005A257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25F43" w:rsidRPr="00B5775C" w:rsidRDefault="00225F43" w:rsidP="00B5775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775C">
        <w:rPr>
          <w:rFonts w:ascii="Times New Roman" w:hAnsi="Times New Roman" w:cs="Times New Roman"/>
          <w:sz w:val="28"/>
          <w:szCs w:val="28"/>
        </w:rPr>
        <w:t>«Об отмене решения 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5775C">
        <w:rPr>
          <w:rFonts w:ascii="Times New Roman" w:hAnsi="Times New Roman" w:cs="Times New Roman"/>
          <w:sz w:val="28"/>
          <w:szCs w:val="28"/>
        </w:rPr>
        <w:t xml:space="preserve">-ой сессии Совета Депутатов Ояшинского сельсовета  четвертого созыва от </w:t>
      </w:r>
      <w:r>
        <w:rPr>
          <w:rFonts w:ascii="Times New Roman" w:hAnsi="Times New Roman" w:cs="Times New Roman"/>
          <w:sz w:val="28"/>
          <w:szCs w:val="28"/>
        </w:rPr>
        <w:t>26.05.2011</w:t>
      </w:r>
      <w:r w:rsidRPr="00B5775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5775C">
        <w:rPr>
          <w:rFonts w:ascii="Times New Roman" w:hAnsi="Times New Roman" w:cs="Times New Roman"/>
          <w:sz w:val="28"/>
          <w:szCs w:val="28"/>
        </w:rPr>
        <w:t xml:space="preserve"> «Об утверждении Положения о  муниципальном земельном контроле на территории Ояшинского сельсовета Болотнинского района Новосибирской области» </w:t>
      </w:r>
    </w:p>
    <w:p w:rsidR="00225F43" w:rsidRPr="003734B1" w:rsidRDefault="00225F43" w:rsidP="005A2578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№ 131- ФЗ  от 06.10.2003 г  «Об общих принципах организации местного самоуправления в Российской Федерации», Уставом Ояшинского сельсовета Совет депутатов Ояшинского сельсовета Болотнинского района Новосибирской области</w:t>
      </w:r>
    </w:p>
    <w:p w:rsidR="00225F43" w:rsidRPr="00EE618F" w:rsidRDefault="00225F43" w:rsidP="005A257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225F43" w:rsidRPr="00B5775C" w:rsidRDefault="00225F43" w:rsidP="005A2578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B5775C">
        <w:rPr>
          <w:rFonts w:ascii="Times New Roman" w:hAnsi="Times New Roman" w:cs="Times New Roman"/>
        </w:rPr>
        <w:t xml:space="preserve">Отменить  решение  12-ой сессии Совета Депутатов Ояшинского сельсовета  четвертого созыва от 26.05.2011 № 2  «Об утверждении Положения о  муниципальном земельном контроле на территории Ояшинского сельсовета Болотнинского района Новосибирской области» </w:t>
      </w:r>
    </w:p>
    <w:p w:rsidR="00225F43" w:rsidRDefault="00225F43" w:rsidP="00B5775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B5775C">
        <w:rPr>
          <w:rFonts w:ascii="Times New Roman" w:hAnsi="Times New Roman" w:cs="Times New Roman"/>
        </w:rPr>
        <w:t>Настоящее решение  опубликовать в печатном периодическом издании «Официальный вестник Ояшинского сельсовета»</w:t>
      </w:r>
      <w:r>
        <w:rPr>
          <w:rFonts w:ascii="Times New Roman" w:hAnsi="Times New Roman" w:cs="Times New Roman"/>
        </w:rPr>
        <w:t xml:space="preserve"> и официальном сайте администрации в сети Интернет.</w:t>
      </w:r>
    </w:p>
    <w:p w:rsidR="00225F43" w:rsidRDefault="00225F43" w:rsidP="00B5775C">
      <w:pPr>
        <w:pStyle w:val="ListParagraph"/>
        <w:ind w:left="360"/>
        <w:jc w:val="both"/>
        <w:rPr>
          <w:rFonts w:ascii="Times New Roman" w:hAnsi="Times New Roman" w:cs="Times New Roman"/>
        </w:rPr>
      </w:pPr>
    </w:p>
    <w:p w:rsidR="00225F43" w:rsidRPr="00B5775C" w:rsidRDefault="00225F43" w:rsidP="00B5775C">
      <w:pPr>
        <w:pStyle w:val="ListParagraph"/>
        <w:ind w:left="360"/>
        <w:jc w:val="both"/>
        <w:rPr>
          <w:rFonts w:ascii="Times New Roman" w:hAnsi="Times New Roman" w:cs="Times New Roman"/>
        </w:rPr>
      </w:pPr>
    </w:p>
    <w:p w:rsidR="00225F43" w:rsidRPr="00B5775C" w:rsidRDefault="00225F43" w:rsidP="005A2578">
      <w:pPr>
        <w:pStyle w:val="ListParagraph"/>
        <w:rPr>
          <w:rFonts w:ascii="Times New Roman" w:hAnsi="Times New Roman" w:cs="Times New Roman"/>
        </w:rPr>
      </w:pPr>
    </w:p>
    <w:p w:rsidR="00225F43" w:rsidRPr="00B5775C" w:rsidRDefault="00225F43" w:rsidP="005A2578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B5775C">
        <w:rPr>
          <w:rFonts w:ascii="Times New Roman" w:hAnsi="Times New Roman" w:cs="Times New Roman"/>
          <w:sz w:val="28"/>
          <w:szCs w:val="28"/>
        </w:rPr>
        <w:t xml:space="preserve">Глава Ояшинского сельсовета                                          </w:t>
      </w:r>
    </w:p>
    <w:p w:rsidR="00225F43" w:rsidRPr="00B5775C" w:rsidRDefault="00225F43" w:rsidP="005A2578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B5775C">
        <w:rPr>
          <w:rFonts w:ascii="Times New Roman" w:hAnsi="Times New Roman" w:cs="Times New Roman"/>
          <w:sz w:val="28"/>
          <w:szCs w:val="28"/>
        </w:rPr>
        <w:t xml:space="preserve">Болотнинского района  </w:t>
      </w:r>
    </w:p>
    <w:p w:rsidR="00225F43" w:rsidRPr="00B5775C" w:rsidRDefault="00225F43" w:rsidP="005A2578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B5775C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Ж.В. Чуфарова</w:t>
      </w:r>
    </w:p>
    <w:p w:rsidR="00225F43" w:rsidRPr="00B5775C" w:rsidRDefault="00225F43" w:rsidP="005A2578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225F43" w:rsidRPr="00B5775C" w:rsidRDefault="00225F43">
      <w:pPr>
        <w:rPr>
          <w:rFonts w:ascii="Times New Roman" w:hAnsi="Times New Roman" w:cs="Times New Roman"/>
        </w:rPr>
      </w:pPr>
    </w:p>
    <w:sectPr w:rsidR="00225F43" w:rsidRPr="00B5775C" w:rsidSect="00633F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B4522F"/>
    <w:multiLevelType w:val="hybridMultilevel"/>
    <w:tmpl w:val="D38654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A2578"/>
    <w:rsid w:val="000E2174"/>
    <w:rsid w:val="00225F43"/>
    <w:rsid w:val="003734B1"/>
    <w:rsid w:val="00584F60"/>
    <w:rsid w:val="005A2578"/>
    <w:rsid w:val="00633F31"/>
    <w:rsid w:val="00751327"/>
    <w:rsid w:val="00881F5C"/>
    <w:rsid w:val="00900835"/>
    <w:rsid w:val="00A76B7A"/>
    <w:rsid w:val="00B46400"/>
    <w:rsid w:val="00B5775C"/>
    <w:rsid w:val="00C04188"/>
    <w:rsid w:val="00C5357C"/>
    <w:rsid w:val="00E5221E"/>
    <w:rsid w:val="00EE618F"/>
    <w:rsid w:val="00F953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3F31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A2578"/>
    <w:pPr>
      <w:spacing w:after="0" w:line="240" w:lineRule="auto"/>
      <w:ind w:left="720"/>
    </w:pPr>
    <w:rPr>
      <w:sz w:val="28"/>
      <w:szCs w:val="28"/>
    </w:rPr>
  </w:style>
  <w:style w:type="paragraph" w:styleId="NoSpacing">
    <w:name w:val="No Spacing"/>
    <w:uiPriority w:val="99"/>
    <w:qFormat/>
    <w:rsid w:val="005A2578"/>
    <w:rPr>
      <w:rFonts w:cs="Calibri"/>
    </w:rPr>
  </w:style>
  <w:style w:type="paragraph" w:styleId="BalloonText">
    <w:name w:val="Balloon Text"/>
    <w:basedOn w:val="Normal"/>
    <w:link w:val="BalloonTextChar"/>
    <w:uiPriority w:val="99"/>
    <w:semiHidden/>
    <w:rsid w:val="009008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008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38</TotalTime>
  <Pages>1</Pages>
  <Words>203</Words>
  <Characters>1161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cp:lastPrinted>2005-12-31T17:25:00Z</cp:lastPrinted>
  <dcterms:created xsi:type="dcterms:W3CDTF">2005-12-31T17:25:00Z</dcterms:created>
  <dcterms:modified xsi:type="dcterms:W3CDTF">2016-12-20T03:17:00Z</dcterms:modified>
</cp:coreProperties>
</file>