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54E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54E">
        <w:rPr>
          <w:rFonts w:ascii="Times New Roman" w:hAnsi="Times New Roman" w:cs="Times New Roman"/>
          <w:b/>
          <w:bCs/>
          <w:sz w:val="28"/>
          <w:szCs w:val="28"/>
        </w:rPr>
        <w:t>ОЯШИНСКОГО СЕЛЬСОВЕТА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54E">
        <w:rPr>
          <w:rFonts w:ascii="Times New Roman" w:hAnsi="Times New Roman" w:cs="Times New Roman"/>
          <w:b/>
          <w:bCs/>
          <w:sz w:val="28"/>
          <w:szCs w:val="28"/>
        </w:rPr>
        <w:t>БОЛОТНИНСКОГО РАЙОНА НОВОСИБИРСКОЙ ОБЛАСТИ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54E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9654E">
        <w:rPr>
          <w:rFonts w:ascii="Times New Roman" w:hAnsi="Times New Roman" w:cs="Times New Roman"/>
          <w:sz w:val="28"/>
          <w:szCs w:val="28"/>
        </w:rPr>
        <w:t>-сессии (пятого созыва)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9654E">
        <w:rPr>
          <w:rFonts w:ascii="Times New Roman" w:hAnsi="Times New Roman" w:cs="Times New Roman"/>
          <w:sz w:val="28"/>
          <w:szCs w:val="28"/>
        </w:rPr>
        <w:t xml:space="preserve">Совета депутатов Ояшинского сельсовета </w:t>
      </w:r>
    </w:p>
    <w:p w:rsidR="00E8317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9654E"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9654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9654E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9654E">
        <w:rPr>
          <w:rFonts w:ascii="Times New Roman" w:hAnsi="Times New Roman" w:cs="Times New Roman"/>
          <w:sz w:val="28"/>
          <w:szCs w:val="28"/>
        </w:rPr>
        <w:t xml:space="preserve">.2015 г.                                       с.Ояш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  1</w:t>
      </w: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E8317E" w:rsidRPr="0029654E" w:rsidRDefault="00E8317E" w:rsidP="002965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8317E" w:rsidRDefault="00E8317E" w:rsidP="002F4B3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E6A">
        <w:rPr>
          <w:rFonts w:ascii="Times New Roman" w:hAnsi="Times New Roman" w:cs="Times New Roman"/>
          <w:b/>
          <w:bCs/>
          <w:sz w:val="28"/>
          <w:szCs w:val="28"/>
        </w:rPr>
        <w:t xml:space="preserve">Об избрании Главы </w:t>
      </w:r>
    </w:p>
    <w:p w:rsidR="00E8317E" w:rsidRDefault="00E8317E" w:rsidP="002F4B3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6E6A">
        <w:rPr>
          <w:rFonts w:ascii="Times New Roman" w:hAnsi="Times New Roman" w:cs="Times New Roman"/>
          <w:b/>
          <w:bCs/>
          <w:sz w:val="28"/>
          <w:szCs w:val="28"/>
        </w:rPr>
        <w:t>Ояшинского сельсовета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Болотнинского района Новосибирской области</w:t>
      </w:r>
    </w:p>
    <w:p w:rsidR="00E8317E" w:rsidRDefault="00E8317E" w:rsidP="002F4B3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8317E" w:rsidRDefault="00E8317E" w:rsidP="002F4B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соответствии со статьей 26 Федерального закона  от 6 октября 2003года №131-ФЗ «Об общих принципах организации местного самоуправления в Российской Федерации», статьей 2 Закона Новосибирской области от           11 ноября 2014 года №  484-ОЗ «Об отдельных вопросах организации местного самоуправления в Новосибирской области», на основании статьи 27 Устава Ояшинского сельсовета Болотнинского района Новосибирской области, статьи 4.1 Регламента Совета депутатов Ояшинского сельсовета Болотнинского района Новосибирской области.</w:t>
      </w:r>
    </w:p>
    <w:p w:rsidR="00E8317E" w:rsidRDefault="00E8317E" w:rsidP="00EF354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317E" w:rsidRDefault="00E8317E" w:rsidP="00EF35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E8317E" w:rsidRDefault="00E8317E" w:rsidP="00EF35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Избрать Главой Муниципального образования Ояшинского сельсовета Чуфарову Жанну Владимировну.</w:t>
      </w:r>
    </w:p>
    <w:p w:rsidR="00E8317E" w:rsidRDefault="00E8317E" w:rsidP="00EF35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принятия.</w:t>
      </w:r>
    </w:p>
    <w:p w:rsidR="00E8317E" w:rsidRDefault="00E8317E" w:rsidP="00EF35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подлежит опубликованию в Офицальном вестники  Ояшинского сельсовета и на офицальном сайте администрации Ояшинского сельсовета.</w:t>
      </w:r>
    </w:p>
    <w:p w:rsidR="00E8317E" w:rsidRDefault="00E8317E" w:rsidP="00380D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8317E" w:rsidRDefault="00E8317E" w:rsidP="00380D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</w:t>
      </w:r>
    </w:p>
    <w:p w:rsidR="00E8317E" w:rsidRPr="00156E6A" w:rsidRDefault="00E8317E" w:rsidP="00380D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 Ояшинского сельсовета                                       В.С. Андреев</w:t>
      </w:r>
    </w:p>
    <w:p w:rsidR="00E8317E" w:rsidRPr="00156E6A" w:rsidRDefault="00E8317E" w:rsidP="00380D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E8317E" w:rsidRPr="00156E6A" w:rsidSect="005738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6E6A"/>
    <w:rsid w:val="00156E6A"/>
    <w:rsid w:val="00294139"/>
    <w:rsid w:val="0029654E"/>
    <w:rsid w:val="002F4B3F"/>
    <w:rsid w:val="00344CB0"/>
    <w:rsid w:val="00380D10"/>
    <w:rsid w:val="00573879"/>
    <w:rsid w:val="005F51B8"/>
    <w:rsid w:val="006A48A9"/>
    <w:rsid w:val="00A62021"/>
    <w:rsid w:val="00D26D60"/>
    <w:rsid w:val="00E4282A"/>
    <w:rsid w:val="00E8317E"/>
    <w:rsid w:val="00EF354C"/>
    <w:rsid w:val="00F36F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387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161</TotalTime>
  <Pages>1</Pages>
  <Words>201</Words>
  <Characters>1152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Admin</cp:lastModifiedBy>
  <cp:revision>4</cp:revision>
  <cp:lastPrinted>2015-11-24T03:36:00Z</cp:lastPrinted>
  <dcterms:created xsi:type="dcterms:W3CDTF">2015-11-23T10:28:00Z</dcterms:created>
  <dcterms:modified xsi:type="dcterms:W3CDTF">2015-11-24T10:03:00Z</dcterms:modified>
</cp:coreProperties>
</file>